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21" w:type="dxa"/>
        <w:jc w:val="center"/>
        <w:tblLook w:val="04A0" w:firstRow="1" w:lastRow="0" w:firstColumn="1" w:lastColumn="0" w:noHBand="0" w:noVBand="1"/>
      </w:tblPr>
      <w:tblGrid>
        <w:gridCol w:w="1391"/>
        <w:gridCol w:w="7930"/>
      </w:tblGrid>
      <w:tr w:rsidR="004732F3" w:rsidRPr="004732F3" w14:paraId="0D922206" w14:textId="77777777" w:rsidTr="00493309">
        <w:trPr>
          <w:trHeight w:val="343"/>
          <w:jc w:val="center"/>
        </w:trPr>
        <w:tc>
          <w:tcPr>
            <w:tcW w:w="1391" w:type="dxa"/>
            <w:vAlign w:val="center"/>
          </w:tcPr>
          <w:p w14:paraId="03F6D915" w14:textId="77777777" w:rsidR="004732F3" w:rsidRPr="00637200" w:rsidRDefault="004732F3" w:rsidP="008F7650">
            <w:pPr>
              <w:pStyle w:val="Kopteks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300650" wp14:editId="2DC8B16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117475</wp:posOffset>
                  </wp:positionV>
                  <wp:extent cx="695460" cy="695460"/>
                  <wp:effectExtent l="0" t="0" r="3175" b="3175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6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0" w:type="dxa"/>
            <w:vAlign w:val="center"/>
          </w:tcPr>
          <w:p w14:paraId="5A246692" w14:textId="0F325DE4" w:rsidR="004732F3" w:rsidRPr="00493309" w:rsidRDefault="004732F3" w:rsidP="008F7650">
            <w:pPr>
              <w:pStyle w:val="Koptekst"/>
              <w:rPr>
                <w:color w:val="C771B5"/>
                <w:sz w:val="40"/>
                <w:szCs w:val="22"/>
              </w:rPr>
            </w:pPr>
            <w:r w:rsidRPr="00493309">
              <w:rPr>
                <w:color w:val="C771B5"/>
                <w:sz w:val="40"/>
                <w:szCs w:val="22"/>
              </w:rPr>
              <w:t xml:space="preserve">Aanmelding – Fonds voor </w:t>
            </w:r>
            <w:r w:rsidR="00434E32">
              <w:rPr>
                <w:color w:val="C771B5"/>
                <w:sz w:val="40"/>
                <w:szCs w:val="22"/>
              </w:rPr>
              <w:t>N</w:t>
            </w:r>
            <w:r w:rsidR="00434E32">
              <w:rPr>
                <w:color w:val="C771B5"/>
                <w:sz w:val="40"/>
              </w:rPr>
              <w:t>ieuw-West</w:t>
            </w:r>
            <w:r w:rsidRPr="00493309">
              <w:rPr>
                <w:color w:val="C771B5"/>
                <w:sz w:val="40"/>
                <w:szCs w:val="22"/>
              </w:rPr>
              <w:t xml:space="preserve"> Live</w:t>
            </w:r>
          </w:p>
          <w:p w14:paraId="2FF2B839" w14:textId="074AC2EB" w:rsidR="004732F3" w:rsidRPr="004732F3" w:rsidRDefault="004732F3" w:rsidP="008F7650">
            <w:pPr>
              <w:pStyle w:val="Koptekst"/>
              <w:rPr>
                <w:color w:val="429D00"/>
              </w:rPr>
            </w:pPr>
          </w:p>
        </w:tc>
      </w:tr>
    </w:tbl>
    <w:p w14:paraId="0C13DCA9" w14:textId="3D534B92" w:rsidR="00FC2468" w:rsidRPr="008F7650" w:rsidRDefault="00DD3B68" w:rsidP="00637200">
      <w:p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Wat leuk dat jij een tof idee hebt voor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Nieuw-West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en deze live wilt pitchen tijdens Fonds voor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Nieuw-West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Live op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11 juli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. Jouw </w:t>
      </w:r>
      <w:r w:rsidR="00FC2468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buurtidee maakt het meeste kans als:</w:t>
      </w:r>
    </w:p>
    <w:p w14:paraId="161A5E43" w14:textId="5DAAB89C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binnen 2 maanden na Fonds voor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Nieuw-West</w:t>
      </w: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Live plaatsvindt</w:t>
      </w:r>
    </w:p>
    <w:p w14:paraId="7890FE90" w14:textId="6EAEE728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te realiseren is </w:t>
      </w:r>
      <w:r w:rsidR="00B124E3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met ongeveer €1500 </w:t>
      </w:r>
    </w:p>
    <w:p w14:paraId="46AA1E34" w14:textId="4965837A" w:rsidR="00FC2468" w:rsidRDefault="00B124E3" w:rsidP="00637200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</w:t>
      </w:r>
      <w:r w:rsidR="00434E32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Nieuw-West</w:t>
      </w: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een stukje mooier, beter of leuker maakt</w:t>
      </w:r>
    </w:p>
    <w:p w14:paraId="02B18397" w14:textId="77777777" w:rsidR="00DD3B68" w:rsidRPr="00DD3B68" w:rsidRDefault="00DD3B68" w:rsidP="00DD3B68">
      <w:p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Daarnaast vragen we van je dat je de volgende data beschikbaar bent:</w:t>
      </w:r>
    </w:p>
    <w:p w14:paraId="1C2D9FD2" w14:textId="6C22ABC8" w:rsidR="00DD3B68" w:rsidRDefault="00DD3B68" w:rsidP="00DD3B68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proofErr w:type="spellStart"/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Kickoff</w:t>
      </w:r>
      <w:proofErr w:type="spellEnd"/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–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woensdag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14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juni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19:00-21:00</w:t>
      </w:r>
    </w:p>
    <w:p w14:paraId="632DFE86" w14:textId="25A9369F" w:rsidR="00DD3B68" w:rsidRDefault="00DD3B68" w:rsidP="00DD3B68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Pitchtraining – </w:t>
      </w:r>
      <w:r w:rsidR="00DC22B6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dinsdag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27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juni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19:00-21:00</w:t>
      </w:r>
    </w:p>
    <w:p w14:paraId="7FB80A33" w14:textId="0983EF6A" w:rsidR="00DD3B68" w:rsidRPr="00DD3B68" w:rsidRDefault="00DD3B68" w:rsidP="00DD3B68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Fonds voor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Nieuw-West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Live event – dinsdag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11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juli</w:t>
      </w: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FA2E9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aanwezig 17:00 (programma 19:00-21:00)</w:t>
      </w:r>
    </w:p>
    <w:p w14:paraId="62ED44BE" w14:textId="703B1028" w:rsidR="00302F97" w:rsidRPr="00DD3B68" w:rsidRDefault="00302F97" w:rsidP="00302F97">
      <w:pPr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Instructies voor de aanmelding</w:t>
      </w:r>
    </w:p>
    <w:p w14:paraId="541081EE" w14:textId="7265C06C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Beantwoord de vragen kort en bondig (100-500 woorden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per vraag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</w:t>
      </w:r>
    </w:p>
    <w:p w14:paraId="7C2B77EC" w14:textId="11F59583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Voeg in dit bestand een foto van jezelf toe, </w:t>
      </w:r>
      <w:r w:rsidRPr="00302F97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en (indien van toepassing) beelden van je project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. Of als bijlage in de mail</w:t>
      </w:r>
    </w:p>
    <w:p w14:paraId="15758A60" w14:textId="0B0DE90B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Check, dubbel check, of je alle velden hebt ingevuld en de juiste </w:t>
      </w:r>
      <w:r w:rsidRPr="00302F97">
        <w:rPr>
          <w:rStyle w:val="normaltextrun"/>
          <w:rFonts w:ascii="Segoe UI" w:hAnsi="Segoe UI" w:cs="Segoe UI"/>
          <w:b/>
          <w:bCs/>
          <w:color w:val="000000"/>
          <w:sz w:val="22"/>
          <w:szCs w:val="22"/>
          <w:u w:val="single"/>
          <w:shd w:val="clear" w:color="auto" w:fill="FFFFFF"/>
        </w:rPr>
        <w:t>foto(’s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 hebt uitgekozen (deze gebruiken we voor de presentaties tijdens het event)</w:t>
      </w:r>
    </w:p>
    <w:p w14:paraId="06454DF7" w14:textId="1EBBE6EC" w:rsidR="00302F97" w:rsidRPr="00DD3B68" w:rsidRDefault="00302F97" w:rsidP="00B124E3">
      <w:pPr>
        <w:pStyle w:val="Lijstalinea"/>
        <w:numPr>
          <w:ilvl w:val="0"/>
          <w:numId w:val="25"/>
        </w:numPr>
        <w:rPr>
          <w:rStyle w:val="Hyperlink"/>
          <w:rFonts w:ascii="Segoe UI" w:hAnsi="Segoe UI" w:cs="Segoe UI"/>
          <w:color w:val="000000"/>
          <w:sz w:val="22"/>
          <w:szCs w:val="22"/>
          <w:u w:val="none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Stuur de ingevulde vragenlijst per mail naar </w:t>
      </w:r>
      <w:hyperlink r:id="rId11" w:history="1">
        <w:r w:rsidRPr="00612C03">
          <w:rPr>
            <w:rStyle w:val="Hyperlink"/>
            <w:rFonts w:ascii="Segoe UI" w:hAnsi="Segoe UI" w:cs="Segoe UI"/>
            <w:sz w:val="22"/>
            <w:szCs w:val="22"/>
            <w:shd w:val="clear" w:color="auto" w:fill="FFFFFF"/>
          </w:rPr>
          <w:t>events@mensenmakenamsterdam.nl</w:t>
        </w:r>
      </w:hyperlink>
    </w:p>
    <w:p w14:paraId="25F5AD58" w14:textId="055788B3" w:rsidR="00DD3B68" w:rsidRDefault="00DD3B68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Na aanmelding ontvang je van ons een bevestiging per mail en extra informatie</w:t>
      </w:r>
      <w:r w:rsidR="00302F97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</w:p>
    <w:p w14:paraId="75A31D58" w14:textId="514926AF" w:rsidR="00DD3B68" w:rsidRPr="00302F97" w:rsidRDefault="00DD3B68" w:rsidP="00493309">
      <w:pPr>
        <w:ind w:left="360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Het </w:t>
      </w:r>
      <w:r w:rsidR="00302F97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invullen van de vragen kost max. 10 minuten. </w:t>
      </w:r>
      <w:r w:rsidR="00E737AB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Je hoort op 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9 juni</w:t>
      </w:r>
      <w:r w:rsidR="00E737AB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of je geselecteerd bent.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4"/>
        <w:gridCol w:w="2298"/>
        <w:gridCol w:w="2202"/>
        <w:gridCol w:w="1812"/>
      </w:tblGrid>
      <w:tr w:rsidR="00B124E3" w:rsidRPr="00637200" w14:paraId="0D49BBE3" w14:textId="77777777" w:rsidTr="00493309">
        <w:tc>
          <w:tcPr>
            <w:tcW w:w="5000" w:type="pct"/>
            <w:gridSpan w:val="4"/>
            <w:shd w:val="clear" w:color="auto" w:fill="C771B5"/>
            <w:vAlign w:val="bottom"/>
          </w:tcPr>
          <w:p w14:paraId="147FFE41" w14:textId="0F089E0D" w:rsidR="00B124E3" w:rsidRPr="00637200" w:rsidRDefault="00B124E3" w:rsidP="00B124E3">
            <w:pPr>
              <w:pStyle w:val="Kop1"/>
            </w:pPr>
            <w:r>
              <w:t>Over jou – Wie ben jij?</w:t>
            </w:r>
          </w:p>
        </w:tc>
      </w:tr>
      <w:tr w:rsidR="00B124E3" w:rsidRPr="00846B76" w14:paraId="7EB0D406" w14:textId="77777777" w:rsidTr="00B124E3">
        <w:sdt>
          <w:sdtPr>
            <w:rPr>
              <w:sz w:val="24"/>
              <w:szCs w:val="24"/>
            </w:rPr>
            <w:id w:val="1621259925"/>
            <w:placeholder>
              <w:docPart w:val="F847DAD269B3474786AD0878695B75E1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B9B6C0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97" w:type="pct"/>
            <w:gridSpan w:val="3"/>
            <w:tcBorders>
              <w:bottom w:val="single" w:sz="4" w:space="0" w:color="auto"/>
            </w:tcBorders>
            <w:vAlign w:val="bottom"/>
          </w:tcPr>
          <w:p w14:paraId="4FA4C1EF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14EE8340" w14:textId="77777777" w:rsidTr="00B124E3">
        <w:sdt>
          <w:sdtPr>
            <w:rPr>
              <w:sz w:val="24"/>
              <w:szCs w:val="24"/>
            </w:rPr>
            <w:id w:val="-1470592894"/>
            <w:placeholder>
              <w:docPart w:val="4DCC46A71E73FE428785B00AB5FA945C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C2E117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9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2136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2BEA322" w14:textId="77777777" w:rsidTr="00B124E3">
        <w:sdt>
          <w:sdtPr>
            <w:rPr>
              <w:sz w:val="24"/>
              <w:szCs w:val="24"/>
            </w:rPr>
            <w:id w:val="946660661"/>
            <w:placeholder>
              <w:docPart w:val="826E40325B38864EBE914F4E531AC4E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D2DF044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Mobiele telefoon</w:t>
                </w:r>
              </w:p>
            </w:tc>
          </w:sdtContent>
        </w:sdt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671528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E2B1B782D468B84ABF1F90ABADE62790"/>
            </w:placeholder>
            <w:temporary/>
            <w:showingPlcHdr/>
            <w15:appearance w15:val="hidden"/>
          </w:sdtPr>
          <w:sdtContent>
            <w:tc>
              <w:tcPr>
                <w:tcW w:w="1220" w:type="pct"/>
                <w:tcBorders>
                  <w:top w:val="single" w:sz="4" w:space="0" w:color="auto"/>
                </w:tcBorders>
                <w:vAlign w:val="bottom"/>
              </w:tcPr>
              <w:p w14:paraId="3BA358B4" w14:textId="77777777" w:rsidR="00B124E3" w:rsidRPr="008F7650" w:rsidRDefault="00B124E3" w:rsidP="00B124E3">
                <w:pPr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Telefoonnummer werk</w:t>
                </w:r>
              </w:p>
            </w:tc>
          </w:sdtContent>
        </w:sdt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8EBB9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03D22BE" w14:textId="77777777" w:rsidTr="00B124E3">
        <w:sdt>
          <w:sdtPr>
            <w:rPr>
              <w:sz w:val="24"/>
              <w:szCs w:val="24"/>
            </w:rPr>
            <w:id w:val="1334104394"/>
            <w:placeholder>
              <w:docPart w:val="2BB55FB2C4B9F443ACB8DD46CF44E30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6853A0D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497" w:type="pct"/>
            <w:gridSpan w:val="3"/>
            <w:tcBorders>
              <w:bottom w:val="single" w:sz="4" w:space="0" w:color="auto"/>
            </w:tcBorders>
            <w:vAlign w:val="bottom"/>
          </w:tcPr>
          <w:p w14:paraId="1010D161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409AF0CD" w14:textId="77777777" w:rsidTr="00B124E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46ACF2D" w14:textId="77777777" w:rsidR="00B124E3" w:rsidRPr="00846B76" w:rsidRDefault="00B124E3" w:rsidP="00B124E3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-5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93309" w:rsidRPr="00637200" w14:paraId="68F588BD" w14:textId="77777777" w:rsidTr="00493309">
        <w:tc>
          <w:tcPr>
            <w:tcW w:w="5000" w:type="pct"/>
            <w:shd w:val="clear" w:color="auto" w:fill="C771B5"/>
            <w:vAlign w:val="bottom"/>
          </w:tcPr>
          <w:p w14:paraId="44D6367F" w14:textId="77777777" w:rsidR="00493309" w:rsidRPr="00637200" w:rsidRDefault="00493309" w:rsidP="00493309">
            <w:pPr>
              <w:pStyle w:val="Kop1"/>
            </w:pPr>
            <w:r>
              <w:t>Over jouw idee – Waarom is het belangrijk?</w:t>
            </w:r>
          </w:p>
        </w:tc>
      </w:tr>
      <w:tr w:rsidR="00493309" w:rsidRPr="00846B76" w14:paraId="41C5FF5F" w14:textId="77777777" w:rsidTr="00493309">
        <w:trPr>
          <w:trHeight w:val="720"/>
        </w:trPr>
        <w:tc>
          <w:tcPr>
            <w:tcW w:w="5000" w:type="pct"/>
            <w:tcBorders>
              <w:bottom w:val="single" w:sz="4" w:space="0" w:color="auto"/>
            </w:tcBorders>
          </w:tcPr>
          <w:p w14:paraId="2E8BBC5D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is jouw idee?</w:t>
            </w:r>
          </w:p>
        </w:tc>
      </w:tr>
      <w:tr w:rsidR="00493309" w:rsidRPr="00846B76" w14:paraId="0B01CDFA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B334" w14:textId="77777777" w:rsidR="00493309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592579BB" w14:textId="77777777" w:rsidTr="00493309">
        <w:trPr>
          <w:trHeight w:val="103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5F479B80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 xml:space="preserve">Welke uitdaging zie je voor </w:t>
            </w:r>
            <w:r>
              <w:rPr>
                <w:sz w:val="24"/>
                <w:szCs w:val="24"/>
              </w:rPr>
              <w:t>Nieuw-West</w:t>
            </w:r>
            <w:r w:rsidRPr="008F7650">
              <w:rPr>
                <w:sz w:val="24"/>
                <w:szCs w:val="24"/>
              </w:rPr>
              <w:t xml:space="preserve"> en waarom is jouw idee de oplossing voor deze uitdaging?</w:t>
            </w:r>
          </w:p>
        </w:tc>
      </w:tr>
      <w:tr w:rsidR="00493309" w:rsidRPr="00846B76" w14:paraId="7ACA36FE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BDAEC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0EB6C42C" w14:textId="77777777" w:rsidTr="00493309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3AACB55F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Wat heb je nodig naast geld?</w:t>
            </w:r>
          </w:p>
        </w:tc>
      </w:tr>
      <w:tr w:rsidR="00493309" w:rsidRPr="00846B76" w14:paraId="081D3088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08A7A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1BA7F6B7" w14:textId="77777777" w:rsidTr="00493309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62DB8C73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Wie is je doelgroep en hoeveel mensen verwacht je te bereiken met je idee?</w:t>
            </w:r>
          </w:p>
        </w:tc>
      </w:tr>
      <w:tr w:rsidR="00493309" w:rsidRPr="00846B76" w14:paraId="2FA9087F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08347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5C2057C8" w14:textId="77777777" w:rsidTr="00493309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02B7B17A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 xml:space="preserve">Hoeveel mooier is </w:t>
            </w:r>
            <w:r>
              <w:rPr>
                <w:sz w:val="24"/>
                <w:szCs w:val="24"/>
              </w:rPr>
              <w:t>Nieuw-West</w:t>
            </w:r>
            <w:r w:rsidRPr="008F7650">
              <w:rPr>
                <w:sz w:val="24"/>
                <w:szCs w:val="24"/>
              </w:rPr>
              <w:t xml:space="preserve"> geworden na de succesvolle uitvoering van jouw plan?</w:t>
            </w:r>
          </w:p>
        </w:tc>
      </w:tr>
      <w:tr w:rsidR="00493309" w:rsidRPr="00846B76" w14:paraId="7423222E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471EB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5F930F8D" w14:textId="77777777" w:rsidTr="00493309">
        <w:trPr>
          <w:trHeight w:val="54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2E32870" w14:textId="77777777" w:rsidR="00493309" w:rsidRPr="00846B76" w:rsidRDefault="00493309" w:rsidP="0049330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EC4B210" w14:textId="1E56A9FD" w:rsidR="008F7650" w:rsidRDefault="008F7650" w:rsidP="008F7650">
      <w:pPr>
        <w:spacing w:before="0"/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C2F8C5C" w14:textId="5C9E5077" w:rsidR="00FC2468" w:rsidRDefault="00FC2468" w:rsidP="00637200">
      <w:pPr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sectPr w:rsidR="00FC2468" w:rsidSect="00302F97">
      <w:footerReference w:type="first" r:id="rId12"/>
      <w:pgSz w:w="11906" w:h="16838" w:code="9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6B06E" w14:textId="77777777" w:rsidR="00B4719A" w:rsidRDefault="00B4719A" w:rsidP="000172E5">
      <w:pPr>
        <w:spacing w:after="0" w:line="240" w:lineRule="auto"/>
      </w:pPr>
      <w:r>
        <w:separator/>
      </w:r>
    </w:p>
  </w:endnote>
  <w:endnote w:type="continuationSeparator" w:id="0">
    <w:p w14:paraId="5E698250" w14:textId="77777777" w:rsidR="00B4719A" w:rsidRDefault="00B4719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945A62-D428-844E-BCC3-D9876A8C5EE5}"/>
    <w:embedBold r:id="rId2" w:fontKey="{28BE94F1-C32A-B549-8D68-114768A9B82F}"/>
    <w:embedItalic r:id="rId3" w:fontKey="{F2D12C88-27E1-524A-A2BC-A613CA2A08B4}"/>
    <w:embedBoldItalic r:id="rId4" w:fontKey="{7117AE64-7CB3-954E-AA2E-55DFB26C828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5E3983F-D220-9F42-9A4E-59E4E5871A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0F31D6E-C95A-424C-A262-AB848E77E1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15EFEC8-D941-4D4D-A4DF-81DFE77A19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26327DF-85CD-8142-BE26-4D06143659B3}"/>
    <w:embedBold r:id="rId9" w:fontKey="{8F6619DE-A766-584A-A8AD-59A62D0AF478}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  <w:embedRegular r:id="rId10" w:fontKey="{16BFBEC0-1B8D-BE43-B082-D156065F7FF3}"/>
    <w:embedBold r:id="rId11" w:fontKey="{C3E7A4C3-297F-124D-B817-1D8F46EDD9C8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2" w:fontKey="{0C96B887-7C81-834A-9AE3-F105B136A35A}"/>
    <w:embedBold r:id="rId13" w:fontKey="{6E40940C-21DA-3A44-BCC4-911D844562BB}"/>
    <w:embedItalic r:id="rId14" w:fontKey="{D70B6CFF-8B21-254E-BFB1-3EA4C1BD89D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5" w:fontKey="{4FCCB4AE-278E-2140-B07F-B63814944D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77640" w14:textId="5010FBFC" w:rsidR="00302F97" w:rsidRDefault="00302F97">
    <w:pPr>
      <w:pStyle w:val="Voettekst"/>
    </w:pPr>
    <w:r>
      <w:t>De vragen gaan verder op de volgende pagina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0D113" w14:textId="77777777" w:rsidR="00B4719A" w:rsidRDefault="00B4719A" w:rsidP="000172E5">
      <w:pPr>
        <w:spacing w:after="0" w:line="240" w:lineRule="auto"/>
      </w:pPr>
      <w:r>
        <w:separator/>
      </w:r>
    </w:p>
  </w:footnote>
  <w:footnote w:type="continuationSeparator" w:id="0">
    <w:p w14:paraId="0D767563" w14:textId="77777777" w:rsidR="00B4719A" w:rsidRDefault="00B4719A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84453D"/>
    <w:multiLevelType w:val="hybridMultilevel"/>
    <w:tmpl w:val="D85A8F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4D4"/>
    <w:multiLevelType w:val="hybridMultilevel"/>
    <w:tmpl w:val="33A484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572BCB"/>
    <w:multiLevelType w:val="hybridMultilevel"/>
    <w:tmpl w:val="9CA2781E"/>
    <w:lvl w:ilvl="0" w:tplc="6E1CA26C">
      <w:start w:val="5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6563B0"/>
    <w:multiLevelType w:val="hybridMultilevel"/>
    <w:tmpl w:val="76E0D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6194819">
    <w:abstractNumId w:val="13"/>
  </w:num>
  <w:num w:numId="2" w16cid:durableId="2053964766">
    <w:abstractNumId w:val="9"/>
  </w:num>
  <w:num w:numId="3" w16cid:durableId="2096397992">
    <w:abstractNumId w:val="18"/>
  </w:num>
  <w:num w:numId="4" w16cid:durableId="1979219568">
    <w:abstractNumId w:val="14"/>
  </w:num>
  <w:num w:numId="5" w16cid:durableId="1013144787">
    <w:abstractNumId w:val="15"/>
  </w:num>
  <w:num w:numId="6" w16cid:durableId="1752963749">
    <w:abstractNumId w:val="22"/>
  </w:num>
  <w:num w:numId="7" w16cid:durableId="1505244015">
    <w:abstractNumId w:val="8"/>
  </w:num>
  <w:num w:numId="8" w16cid:durableId="882787229">
    <w:abstractNumId w:val="12"/>
  </w:num>
  <w:num w:numId="9" w16cid:durableId="411855265">
    <w:abstractNumId w:val="20"/>
  </w:num>
  <w:num w:numId="10" w16cid:durableId="339819944">
    <w:abstractNumId w:val="3"/>
  </w:num>
  <w:num w:numId="11" w16cid:durableId="186531401">
    <w:abstractNumId w:val="7"/>
  </w:num>
  <w:num w:numId="12" w16cid:durableId="2099594365">
    <w:abstractNumId w:val="0"/>
  </w:num>
  <w:num w:numId="13" w16cid:durableId="144786096">
    <w:abstractNumId w:val="4"/>
  </w:num>
  <w:num w:numId="14" w16cid:durableId="1281641592">
    <w:abstractNumId w:val="11"/>
  </w:num>
  <w:num w:numId="15" w16cid:durableId="1656571963">
    <w:abstractNumId w:val="10"/>
  </w:num>
  <w:num w:numId="16" w16cid:durableId="1763837716">
    <w:abstractNumId w:val="19"/>
  </w:num>
  <w:num w:numId="17" w16cid:durableId="1521310233">
    <w:abstractNumId w:val="5"/>
  </w:num>
  <w:num w:numId="18" w16cid:durableId="22020788">
    <w:abstractNumId w:val="25"/>
  </w:num>
  <w:num w:numId="19" w16cid:durableId="692388810">
    <w:abstractNumId w:val="21"/>
  </w:num>
  <w:num w:numId="20" w16cid:durableId="978073708">
    <w:abstractNumId w:val="17"/>
  </w:num>
  <w:num w:numId="21" w16cid:durableId="1461847082">
    <w:abstractNumId w:val="23"/>
  </w:num>
  <w:num w:numId="22" w16cid:durableId="718822632">
    <w:abstractNumId w:val="6"/>
  </w:num>
  <w:num w:numId="23" w16cid:durableId="3872122">
    <w:abstractNumId w:val="1"/>
  </w:num>
  <w:num w:numId="24" w16cid:durableId="490759155">
    <w:abstractNumId w:val="16"/>
  </w:num>
  <w:num w:numId="25" w16cid:durableId="1038555430">
    <w:abstractNumId w:val="24"/>
  </w:num>
  <w:num w:numId="26" w16cid:durableId="12304343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F3"/>
    <w:rsid w:val="000172E5"/>
    <w:rsid w:val="00052382"/>
    <w:rsid w:val="0006568A"/>
    <w:rsid w:val="00076F0F"/>
    <w:rsid w:val="00084253"/>
    <w:rsid w:val="000D1F49"/>
    <w:rsid w:val="00115958"/>
    <w:rsid w:val="001727CA"/>
    <w:rsid w:val="001800AB"/>
    <w:rsid w:val="002C56E6"/>
    <w:rsid w:val="00302F97"/>
    <w:rsid w:val="00311D4F"/>
    <w:rsid w:val="0034390E"/>
    <w:rsid w:val="00344849"/>
    <w:rsid w:val="00350AF8"/>
    <w:rsid w:val="00361E11"/>
    <w:rsid w:val="003769BA"/>
    <w:rsid w:val="003F0847"/>
    <w:rsid w:val="0040090B"/>
    <w:rsid w:val="004324E1"/>
    <w:rsid w:val="00434E32"/>
    <w:rsid w:val="0046302A"/>
    <w:rsid w:val="004732F3"/>
    <w:rsid w:val="00487D2D"/>
    <w:rsid w:val="00493309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21C01"/>
    <w:rsid w:val="00637200"/>
    <w:rsid w:val="0063739C"/>
    <w:rsid w:val="007147D7"/>
    <w:rsid w:val="00770F25"/>
    <w:rsid w:val="00780CCB"/>
    <w:rsid w:val="007A0303"/>
    <w:rsid w:val="007A35A8"/>
    <w:rsid w:val="007B0A85"/>
    <w:rsid w:val="007C6A52"/>
    <w:rsid w:val="0082043E"/>
    <w:rsid w:val="00846B76"/>
    <w:rsid w:val="0086797B"/>
    <w:rsid w:val="008E203A"/>
    <w:rsid w:val="008F7650"/>
    <w:rsid w:val="0091229C"/>
    <w:rsid w:val="00940E73"/>
    <w:rsid w:val="0098597D"/>
    <w:rsid w:val="009F619A"/>
    <w:rsid w:val="009F6DDE"/>
    <w:rsid w:val="00A370A8"/>
    <w:rsid w:val="00A41042"/>
    <w:rsid w:val="00B124E3"/>
    <w:rsid w:val="00B337A2"/>
    <w:rsid w:val="00B44A20"/>
    <w:rsid w:val="00B4719A"/>
    <w:rsid w:val="00B47C3E"/>
    <w:rsid w:val="00B753D4"/>
    <w:rsid w:val="00BD4753"/>
    <w:rsid w:val="00BD5CB1"/>
    <w:rsid w:val="00BE62EE"/>
    <w:rsid w:val="00C003BA"/>
    <w:rsid w:val="00C4602F"/>
    <w:rsid w:val="00C46878"/>
    <w:rsid w:val="00C6231D"/>
    <w:rsid w:val="00C7039B"/>
    <w:rsid w:val="00CB4A51"/>
    <w:rsid w:val="00CD4532"/>
    <w:rsid w:val="00CD47B0"/>
    <w:rsid w:val="00CE6104"/>
    <w:rsid w:val="00CE7918"/>
    <w:rsid w:val="00D16163"/>
    <w:rsid w:val="00DB3FAD"/>
    <w:rsid w:val="00DC22B6"/>
    <w:rsid w:val="00DC71EC"/>
    <w:rsid w:val="00DD3B68"/>
    <w:rsid w:val="00E30432"/>
    <w:rsid w:val="00E61C09"/>
    <w:rsid w:val="00E737AB"/>
    <w:rsid w:val="00EB3B58"/>
    <w:rsid w:val="00EC7359"/>
    <w:rsid w:val="00EE3054"/>
    <w:rsid w:val="00F00606"/>
    <w:rsid w:val="00F01256"/>
    <w:rsid w:val="00FA2E99"/>
    <w:rsid w:val="00FC24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6F4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FC2468"/>
  </w:style>
  <w:style w:type="character" w:customStyle="1" w:styleId="eop">
    <w:name w:val="eop"/>
    <w:basedOn w:val="Standaardalinea-lettertype"/>
    <w:rsid w:val="00FC2468"/>
  </w:style>
  <w:style w:type="paragraph" w:styleId="Lijstalinea">
    <w:name w:val="List Paragraph"/>
    <w:basedOn w:val="Standaard"/>
    <w:uiPriority w:val="34"/>
    <w:semiHidden/>
    <w:qFormat/>
    <w:rsid w:val="00FC2468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rsid w:val="008F7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vents@mensenmakenamsterdam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dessaschraa/Library/Containers/com.microsoft.Word/Data/Library/Application%20Support/Microsoft/Office/16.0/DTS/Search/%7b4CAF4F70-BABE-B141-A4EB-357F2E320B13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47DAD269B3474786AD0878695B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03B148-B3D3-7B44-B66D-4384A7327012}"/>
      </w:docPartPr>
      <w:docPartBody>
        <w:p w:rsidR="00D519C6" w:rsidRDefault="00040B42" w:rsidP="00040B42">
          <w:pPr>
            <w:pStyle w:val="F847DAD269B3474786AD0878695B75E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DCC46A71E73FE428785B00AB5FA94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883E5-02B4-4449-B81C-D5CADF517A2F}"/>
      </w:docPartPr>
      <w:docPartBody>
        <w:p w:rsidR="00D519C6" w:rsidRDefault="00040B42" w:rsidP="00040B42">
          <w:pPr>
            <w:pStyle w:val="4DCC46A71E73FE428785B00AB5FA945C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26E40325B38864EBE914F4E531AC4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801033-AB05-4F44-ACEA-125CFA695921}"/>
      </w:docPartPr>
      <w:docPartBody>
        <w:p w:rsidR="00D519C6" w:rsidRDefault="00040B42" w:rsidP="00040B42">
          <w:pPr>
            <w:pStyle w:val="826E40325B38864EBE914F4E531AC4E0"/>
          </w:pPr>
          <w:r w:rsidRPr="00637200">
            <w:rPr>
              <w:lang w:bidi="nl-NL"/>
            </w:rPr>
            <w:t>Mobiele telefoon</w:t>
          </w:r>
        </w:p>
      </w:docPartBody>
    </w:docPart>
    <w:docPart>
      <w:docPartPr>
        <w:name w:val="E2B1B782D468B84ABF1F90ABADE627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3BAF35-A570-6844-A747-28F2DB9A4F06}"/>
      </w:docPartPr>
      <w:docPartBody>
        <w:p w:rsidR="00D519C6" w:rsidRDefault="00040B42" w:rsidP="00040B42">
          <w:pPr>
            <w:pStyle w:val="E2B1B782D468B84ABF1F90ABADE62790"/>
          </w:pPr>
          <w:r w:rsidRPr="00311D4F">
            <w:rPr>
              <w:lang w:bidi="nl-NL"/>
            </w:rPr>
            <w:t>Telefoonnummer werk</w:t>
          </w:r>
        </w:p>
      </w:docPartBody>
    </w:docPart>
    <w:docPart>
      <w:docPartPr>
        <w:name w:val="2BB55FB2C4B9F443ACB8DD46CF44E3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6FF06D-7E9D-244E-8DA4-66DBA4F1491F}"/>
      </w:docPartPr>
      <w:docPartBody>
        <w:p w:rsidR="00D519C6" w:rsidRDefault="00040B42" w:rsidP="00040B42">
          <w:pPr>
            <w:pStyle w:val="2BB55FB2C4B9F443ACB8DD46CF44E300"/>
          </w:pPr>
          <w:r w:rsidRPr="00637200">
            <w:rPr>
              <w:lang w:bidi="nl-NL"/>
            </w:rPr>
            <w:t>E-mailadres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42"/>
    <w:rsid w:val="00040B42"/>
    <w:rsid w:val="002C3EB7"/>
    <w:rsid w:val="005565DB"/>
    <w:rsid w:val="008D70F5"/>
    <w:rsid w:val="00A25270"/>
    <w:rsid w:val="00B40B1C"/>
    <w:rsid w:val="00B828E0"/>
    <w:rsid w:val="00D519C6"/>
    <w:rsid w:val="00EB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847DAD269B3474786AD0878695B75E1">
    <w:name w:val="F847DAD269B3474786AD0878695B75E1"/>
    <w:rsid w:val="00040B42"/>
  </w:style>
  <w:style w:type="paragraph" w:customStyle="1" w:styleId="4DCC46A71E73FE428785B00AB5FA945C">
    <w:name w:val="4DCC46A71E73FE428785B00AB5FA945C"/>
    <w:rsid w:val="00040B42"/>
  </w:style>
  <w:style w:type="paragraph" w:customStyle="1" w:styleId="826E40325B38864EBE914F4E531AC4E0">
    <w:name w:val="826E40325B38864EBE914F4E531AC4E0"/>
    <w:rsid w:val="00040B42"/>
  </w:style>
  <w:style w:type="paragraph" w:customStyle="1" w:styleId="E2B1B782D468B84ABF1F90ABADE62790">
    <w:name w:val="E2B1B782D468B84ABF1F90ABADE62790"/>
    <w:rsid w:val="00040B42"/>
  </w:style>
  <w:style w:type="paragraph" w:customStyle="1" w:styleId="2BB55FB2C4B9F443ACB8DD46CF44E300">
    <w:name w:val="2BB55FB2C4B9F443ACB8DD46CF44E300"/>
    <w:rsid w:val="00040B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{4CAF4F70-BABE-B141-A4EB-357F2E320B13}tf33365754_win32.dotx</Template>
  <TotalTime>0</TotalTime>
  <Pages>2</Pages>
  <Words>273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2023-05-02T15:35:00Z</dcterms:created>
  <dcterms:modified xsi:type="dcterms:W3CDTF">2023-05-04T08:41:00Z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